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2F978E09" w14:textId="77777777" w:rsidTr="001B2ABD">
        <w:trPr>
          <w:trHeight w:val="4410"/>
        </w:trPr>
        <w:tc>
          <w:tcPr>
            <w:tcW w:w="3600" w:type="dxa"/>
            <w:vAlign w:val="bottom"/>
          </w:tcPr>
          <w:p w14:paraId="013D7CDE" w14:textId="20CBAE8B" w:rsidR="001B2ABD" w:rsidRDefault="00AC40E3" w:rsidP="001B2ABD">
            <w:pPr>
              <w:tabs>
                <w:tab w:val="left" w:pos="990"/>
              </w:tabs>
              <w:jc w:val="center"/>
            </w:pPr>
            <w:r>
              <w:rPr>
                <w:noProof/>
              </w:rPr>
              <w:drawing>
                <wp:inline distT="0" distB="0" distL="0" distR="0" wp14:anchorId="61B69151" wp14:editId="61C0E51D">
                  <wp:extent cx="1876425" cy="2308547"/>
                  <wp:effectExtent l="76200" t="76200" r="85725" b="92075"/>
                  <wp:docPr id="661448076" name="Picture 1" descr="A person in a suit standing in front of a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48076" name="Picture 1" descr="A person in a suit standing in front of a fountain&#10;&#10;Description automatically generated"/>
                          <pic:cNvPicPr/>
                        </pic:nvPicPr>
                        <pic:blipFill rotWithShape="1">
                          <a:blip r:embed="rId9">
                            <a:extLst>
                              <a:ext uri="{28A0092B-C50C-407E-A947-70E740481C1C}">
                                <a14:useLocalDpi xmlns:a14="http://schemas.microsoft.com/office/drawing/2010/main" val="0"/>
                              </a:ext>
                            </a:extLst>
                          </a:blip>
                          <a:srcRect l="31479" t="4157" r="1278" b="41221"/>
                          <a:stretch/>
                        </pic:blipFill>
                        <pic:spPr bwMode="auto">
                          <a:xfrm>
                            <a:off x="0" y="0"/>
                            <a:ext cx="1876425" cy="2308547"/>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tc>
        <w:tc>
          <w:tcPr>
            <w:tcW w:w="720" w:type="dxa"/>
          </w:tcPr>
          <w:p w14:paraId="2EEC1090" w14:textId="77777777" w:rsidR="001B2ABD" w:rsidRDefault="001B2ABD" w:rsidP="000C45FF">
            <w:pPr>
              <w:tabs>
                <w:tab w:val="left" w:pos="990"/>
              </w:tabs>
            </w:pPr>
          </w:p>
        </w:tc>
        <w:tc>
          <w:tcPr>
            <w:tcW w:w="6470" w:type="dxa"/>
            <w:vAlign w:val="bottom"/>
          </w:tcPr>
          <w:p w14:paraId="31443BD5" w14:textId="7C5BD1B4" w:rsidR="001B2ABD" w:rsidRDefault="004F4F7B" w:rsidP="001B2ABD">
            <w:pPr>
              <w:pStyle w:val="Title"/>
            </w:pPr>
            <w:r>
              <w:t>Katherine ‘KB’ Brown</w:t>
            </w:r>
          </w:p>
          <w:p w14:paraId="21B81F5A" w14:textId="3D7CC9BC" w:rsidR="001B2ABD" w:rsidRDefault="004D5311" w:rsidP="001B2ABD">
            <w:pPr>
              <w:pStyle w:val="Subtitle"/>
            </w:pPr>
            <w:r w:rsidRPr="00577AD5">
              <w:rPr>
                <w:spacing w:val="0"/>
                <w:w w:val="76"/>
              </w:rPr>
              <w:t>Graduate Studen</w:t>
            </w:r>
            <w:r w:rsidRPr="00577AD5">
              <w:rPr>
                <w:spacing w:val="14"/>
                <w:w w:val="76"/>
              </w:rPr>
              <w:t>t</w:t>
            </w:r>
          </w:p>
        </w:tc>
      </w:tr>
      <w:tr w:rsidR="001B2ABD" w14:paraId="4C6710DA" w14:textId="77777777" w:rsidTr="001B2ABD">
        <w:tc>
          <w:tcPr>
            <w:tcW w:w="3600" w:type="dxa"/>
          </w:tcPr>
          <w:sdt>
            <w:sdtPr>
              <w:id w:val="-1711873194"/>
              <w:placeholder>
                <w:docPart w:val="A62E17EB9A1942D686B4D95CA77BC150"/>
              </w:placeholder>
              <w:temporary/>
              <w:showingPlcHdr/>
              <w15:appearance w15:val="hidden"/>
            </w:sdtPr>
            <w:sdtEndPr/>
            <w:sdtContent>
              <w:p w14:paraId="6430B24A" w14:textId="77777777" w:rsidR="001B2ABD" w:rsidRDefault="00036450" w:rsidP="00036450">
                <w:pPr>
                  <w:pStyle w:val="Heading3"/>
                </w:pPr>
                <w:r w:rsidRPr="00D5459D">
                  <w:t>Profile</w:t>
                </w:r>
              </w:p>
            </w:sdtContent>
          </w:sdt>
          <w:p w14:paraId="4E0C3378" w14:textId="36C4208F" w:rsidR="00036450" w:rsidRDefault="004F4F7B" w:rsidP="009260CD">
            <w:r w:rsidRPr="004F4F7B">
              <w:t xml:space="preserve">Katherine ‘KB’ Brown is a MIP student with particular interest in foreign languages and the language of policy.  </w:t>
            </w:r>
          </w:p>
          <w:p w14:paraId="2B3E6C1B" w14:textId="77777777" w:rsidR="004F4F7B" w:rsidRDefault="004F4F7B" w:rsidP="009260CD"/>
          <w:p w14:paraId="3A1932CB" w14:textId="386619C1" w:rsidR="004F4F7B" w:rsidRDefault="004F4F7B" w:rsidP="009260CD">
            <w:r w:rsidRPr="004F4F7B">
              <w:t>Brown’s undergraduate career was marked by a pursuit of diverse perspectives across three bachelor's degrees in international Affairs, Linguistics, and Spanish. By integrating knowledge from these diverse disciplines, she brings an interdisciplinary perspective to professional discussions and projects.</w:t>
            </w:r>
          </w:p>
          <w:p w14:paraId="451F61D4" w14:textId="77777777" w:rsidR="00036450" w:rsidRDefault="00036450" w:rsidP="00036450"/>
          <w:sdt>
            <w:sdtPr>
              <w:id w:val="-1954003311"/>
              <w:placeholder>
                <w:docPart w:val="3E81BA9A376D41B7986E1A4D3856A1DA"/>
              </w:placeholder>
              <w:temporary/>
              <w:showingPlcHdr/>
              <w15:appearance w15:val="hidden"/>
            </w:sdtPr>
            <w:sdtEndPr/>
            <w:sdtContent>
              <w:p w14:paraId="5FF8D6AF" w14:textId="77777777" w:rsidR="00036450" w:rsidRPr="00CB0055" w:rsidRDefault="00CB0055" w:rsidP="00CB0055">
                <w:pPr>
                  <w:pStyle w:val="Heading3"/>
                </w:pPr>
                <w:r w:rsidRPr="00CB0055">
                  <w:t>Contact</w:t>
                </w:r>
              </w:p>
            </w:sdtContent>
          </w:sdt>
          <w:p w14:paraId="4FA97230" w14:textId="38EA7D23" w:rsidR="004D3011" w:rsidRDefault="004F4F7B" w:rsidP="00416C95">
            <w:r>
              <w:t>LINKEDIN</w:t>
            </w:r>
            <w:r w:rsidR="00782B94">
              <w:t>:</w:t>
            </w:r>
          </w:p>
          <w:p w14:paraId="2E5CDC48" w14:textId="6F544360" w:rsidR="00416C95" w:rsidRDefault="00577AD5" w:rsidP="00416C95">
            <w:hyperlink r:id="rId10" w:history="1">
              <w:r w:rsidR="007814E0" w:rsidRPr="00EE1C40">
                <w:rPr>
                  <w:rStyle w:val="Hyperlink"/>
                </w:rPr>
                <w:t>https://www.linkedin.com/in/katherine-brown-kb/</w:t>
              </w:r>
            </w:hyperlink>
          </w:p>
          <w:p w14:paraId="0BD797C4" w14:textId="77777777" w:rsidR="00416C95" w:rsidRDefault="00416C95" w:rsidP="00416C95"/>
          <w:p w14:paraId="72F72355" w14:textId="28DC7F9F" w:rsidR="00782B94" w:rsidRDefault="00782B94" w:rsidP="004D3011">
            <w:r>
              <w:t>UGA EMAIL:</w:t>
            </w:r>
          </w:p>
          <w:p w14:paraId="1C3DA122" w14:textId="3D16C63C" w:rsidR="00782B94" w:rsidRDefault="00321ED4" w:rsidP="004D3011">
            <w:r>
              <w:t>K</w:t>
            </w:r>
            <w:r w:rsidR="00782B94">
              <w:t>lb</w:t>
            </w:r>
            <w:r>
              <w:t>19637@uga.edu</w:t>
            </w:r>
          </w:p>
          <w:p w14:paraId="246BE3D2" w14:textId="77777777" w:rsidR="00782B94" w:rsidRDefault="00782B94" w:rsidP="004D3011"/>
          <w:p w14:paraId="328E7906" w14:textId="758147DE" w:rsidR="004D3011" w:rsidRDefault="000C16D3" w:rsidP="004D3011">
            <w:r>
              <w:t xml:space="preserve">PERSONAL </w:t>
            </w:r>
            <w:sdt>
              <w:sdtPr>
                <w:id w:val="-240260293"/>
                <w:placeholder>
                  <w:docPart w:val="F0C117A378074595ADD44990885BD788"/>
                </w:placeholder>
                <w:temporary/>
                <w:showingPlcHdr/>
                <w15:appearance w15:val="hidden"/>
              </w:sdtPr>
              <w:sdtEndPr/>
              <w:sdtContent>
                <w:r w:rsidR="004D3011" w:rsidRPr="004D3011">
                  <w:t>EMAIL:</w:t>
                </w:r>
              </w:sdtContent>
            </w:sdt>
          </w:p>
          <w:p w14:paraId="1EC5B000" w14:textId="04F2D835" w:rsidR="00036450" w:rsidRPr="00E4381A" w:rsidRDefault="000C16D3" w:rsidP="004D3011">
            <w:pPr>
              <w:rPr>
                <w:rStyle w:val="Hyperlink"/>
              </w:rPr>
            </w:pPr>
            <w:r>
              <w:t>Brownkatherine247@gmail.com</w:t>
            </w:r>
          </w:p>
          <w:sdt>
            <w:sdtPr>
              <w:id w:val="-1444214663"/>
              <w:placeholder>
                <w:docPart w:val="376B65308558452A80F78DCD4CC3A600"/>
              </w:placeholder>
              <w:temporary/>
              <w:showingPlcHdr/>
              <w15:appearance w15:val="hidden"/>
            </w:sdtPr>
            <w:sdtEndPr/>
            <w:sdtContent>
              <w:p w14:paraId="20FDBB28" w14:textId="77777777" w:rsidR="004D3011" w:rsidRPr="00CB0055" w:rsidRDefault="00CB0055" w:rsidP="00CB0055">
                <w:pPr>
                  <w:pStyle w:val="Heading3"/>
                </w:pPr>
                <w:r w:rsidRPr="00CB0055">
                  <w:t>Hobbies</w:t>
                </w:r>
              </w:p>
            </w:sdtContent>
          </w:sdt>
          <w:p w14:paraId="4101A820" w14:textId="63CFC634" w:rsidR="004D3011" w:rsidRDefault="00FA5763" w:rsidP="004D3011">
            <w:r>
              <w:t>Language learning</w:t>
            </w:r>
          </w:p>
          <w:p w14:paraId="779BAF1C" w14:textId="34413C5B" w:rsidR="004D3011" w:rsidRDefault="00FA5763" w:rsidP="004D3011">
            <w:r>
              <w:t>Danc</w:t>
            </w:r>
            <w:r w:rsidR="007517BE">
              <w:t>ing</w:t>
            </w:r>
          </w:p>
          <w:p w14:paraId="2A99BD0F" w14:textId="0CF3D1A8" w:rsidR="004D3011" w:rsidRDefault="0036079A" w:rsidP="004D3011">
            <w:r>
              <w:t>Reading</w:t>
            </w:r>
          </w:p>
          <w:p w14:paraId="66F6B3E6" w14:textId="55684B97" w:rsidR="004D3011" w:rsidRPr="004D3011" w:rsidRDefault="007517BE" w:rsidP="004D3011">
            <w:r>
              <w:t>Hiking</w:t>
            </w:r>
          </w:p>
        </w:tc>
        <w:tc>
          <w:tcPr>
            <w:tcW w:w="720" w:type="dxa"/>
          </w:tcPr>
          <w:p w14:paraId="21607B63" w14:textId="77777777" w:rsidR="001B2ABD" w:rsidRDefault="001B2ABD" w:rsidP="000C45FF">
            <w:pPr>
              <w:tabs>
                <w:tab w:val="left" w:pos="990"/>
              </w:tabs>
            </w:pPr>
          </w:p>
        </w:tc>
        <w:tc>
          <w:tcPr>
            <w:tcW w:w="6470" w:type="dxa"/>
          </w:tcPr>
          <w:sdt>
            <w:sdtPr>
              <w:id w:val="1049110328"/>
              <w:placeholder>
                <w:docPart w:val="80493F2A6E6045CC9B0367AA578D7AD7"/>
              </w:placeholder>
              <w:temporary/>
              <w:showingPlcHdr/>
              <w15:appearance w15:val="hidden"/>
            </w:sdtPr>
            <w:sdtEndPr/>
            <w:sdtContent>
              <w:p w14:paraId="0D6A4FF9" w14:textId="5910A27D" w:rsidR="001B2ABD" w:rsidRDefault="00E25A26" w:rsidP="00036450">
                <w:pPr>
                  <w:pStyle w:val="Heading2"/>
                </w:pPr>
                <w:r w:rsidRPr="00036450">
                  <w:t>EDUCATION</w:t>
                </w:r>
              </w:p>
            </w:sdtContent>
          </w:sdt>
          <w:p w14:paraId="428AB01D" w14:textId="5910A27D" w:rsidR="00036450" w:rsidRPr="00036450" w:rsidRDefault="00AA695A" w:rsidP="00B359E4">
            <w:pPr>
              <w:pStyle w:val="Heading4"/>
            </w:pPr>
            <w:r>
              <w:t>University of Georgia</w:t>
            </w:r>
          </w:p>
          <w:p w14:paraId="5D932C43" w14:textId="28A07BA1" w:rsidR="00036450" w:rsidRPr="00B359E4" w:rsidRDefault="00453B93" w:rsidP="00B359E4">
            <w:pPr>
              <w:pStyle w:val="Date"/>
            </w:pPr>
            <w:r>
              <w:t>Fall</w:t>
            </w:r>
            <w:r w:rsidR="008F7913">
              <w:t xml:space="preserve"> 2021</w:t>
            </w:r>
            <w:r w:rsidR="00036450" w:rsidRPr="00B359E4">
              <w:t xml:space="preserve"> </w:t>
            </w:r>
            <w:r w:rsidR="0057550E">
              <w:t>–</w:t>
            </w:r>
            <w:r w:rsidR="00036450" w:rsidRPr="00B359E4">
              <w:t xml:space="preserve"> </w:t>
            </w:r>
            <w:r w:rsidR="0057550E">
              <w:t>Spring 2024</w:t>
            </w:r>
            <w:r w:rsidR="004A7030">
              <w:t xml:space="preserve">   </w:t>
            </w:r>
            <w:r w:rsidR="004A7030" w:rsidRPr="004A7030">
              <w:t xml:space="preserve">                           </w:t>
            </w:r>
            <w:r w:rsidR="004A7030">
              <w:t xml:space="preserve">                              </w:t>
            </w:r>
            <w:r w:rsidR="004A7030" w:rsidRPr="004A7030">
              <w:t xml:space="preserve"> GPA: 3.54/4.00</w:t>
            </w:r>
          </w:p>
          <w:p w14:paraId="7215FD79" w14:textId="435B1227" w:rsidR="004D3011" w:rsidRDefault="0057550E" w:rsidP="00036450">
            <w:r>
              <w:t>B</w:t>
            </w:r>
            <w:r w:rsidR="00C01839">
              <w:t xml:space="preserve">achelor of </w:t>
            </w:r>
            <w:r w:rsidR="00897AE8" w:rsidRPr="00897AE8">
              <w:t>Arts in International Relations</w:t>
            </w:r>
          </w:p>
          <w:p w14:paraId="579EBFED" w14:textId="401C18D9" w:rsidR="002164E8" w:rsidRDefault="002164E8" w:rsidP="002164E8">
            <w:r>
              <w:t>Bachelor of Arts in Linguistics</w:t>
            </w:r>
          </w:p>
          <w:p w14:paraId="3F028A91" w14:textId="0035C98F" w:rsidR="00897AE8" w:rsidRDefault="002164E8" w:rsidP="002164E8">
            <w:r>
              <w:t>Bachelor of Arts in Spanish</w:t>
            </w:r>
          </w:p>
          <w:p w14:paraId="50AA03D1" w14:textId="77777777" w:rsidR="00036450" w:rsidRDefault="00036450" w:rsidP="00036450"/>
          <w:p w14:paraId="25614251" w14:textId="7F588C8F" w:rsidR="00036450" w:rsidRPr="00B359E4" w:rsidRDefault="00851F82" w:rsidP="00B359E4">
            <w:pPr>
              <w:pStyle w:val="Heading4"/>
            </w:pPr>
            <w:r>
              <w:t>Relevant Coursework</w:t>
            </w:r>
          </w:p>
          <w:p w14:paraId="0C12316D" w14:textId="606D5F6C" w:rsidR="00036450" w:rsidRDefault="002E4777" w:rsidP="002E4777">
            <w:pPr>
              <w:pStyle w:val="Date"/>
            </w:pPr>
            <w:r w:rsidRPr="002E4777">
              <w:t>Data Analytics</w:t>
            </w:r>
            <w:r>
              <w:t>;</w:t>
            </w:r>
            <w:r w:rsidRPr="002E4777">
              <w:t xml:space="preserve"> International Law</w:t>
            </w:r>
            <w:r>
              <w:t>;</w:t>
            </w:r>
            <w:r w:rsidRPr="002E4777">
              <w:t xml:space="preserve"> Human Righ</w:t>
            </w:r>
            <w:r>
              <w:t>ts;</w:t>
            </w:r>
            <w:r w:rsidRPr="002E4777">
              <w:t xml:space="preserve"> Violent Political Conflict</w:t>
            </w:r>
            <w:r>
              <w:t>;</w:t>
            </w:r>
            <w:r w:rsidRPr="002E4777">
              <w:t xml:space="preserve"> Politics of Cyber Security</w:t>
            </w:r>
          </w:p>
          <w:p w14:paraId="30FEC837" w14:textId="589A196A" w:rsidR="00036450" w:rsidRDefault="00F34FCB" w:rsidP="00036450">
            <w:pPr>
              <w:pStyle w:val="Heading2"/>
            </w:pPr>
            <w:r>
              <w:t>Experience</w:t>
            </w:r>
          </w:p>
          <w:p w14:paraId="3953A080" w14:textId="6CD7DEF1" w:rsidR="00036450" w:rsidRDefault="009B34CE" w:rsidP="00B359E4">
            <w:pPr>
              <w:pStyle w:val="Heading4"/>
              <w:rPr>
                <w:bCs/>
              </w:rPr>
            </w:pPr>
            <w:r>
              <w:t>Christian Campus Fellowship</w:t>
            </w:r>
            <w:r w:rsidR="00036450">
              <w:t xml:space="preserve"> </w:t>
            </w:r>
            <w:r w:rsidR="00357F22">
              <w:t xml:space="preserve">– </w:t>
            </w:r>
            <w:r w:rsidR="00C01D27">
              <w:t xml:space="preserve">Senior Leader; </w:t>
            </w:r>
            <w:r>
              <w:t>Graduate Assistant</w:t>
            </w:r>
          </w:p>
          <w:p w14:paraId="58412305" w14:textId="4AF7D2CD" w:rsidR="00036450" w:rsidRPr="00036450" w:rsidRDefault="00C01D27" w:rsidP="00B359E4">
            <w:pPr>
              <w:pStyle w:val="Date"/>
            </w:pPr>
            <w:r>
              <w:t>August</w:t>
            </w:r>
            <w:r w:rsidR="00357F22">
              <w:t xml:space="preserve"> 202</w:t>
            </w:r>
            <w:r>
              <w:t xml:space="preserve">3 </w:t>
            </w:r>
            <w:r w:rsidR="00036450" w:rsidRPr="00036450">
              <w:t>–</w:t>
            </w:r>
            <w:r>
              <w:t xml:space="preserve"> </w:t>
            </w:r>
            <w:r w:rsidR="00357F22">
              <w:t>Present</w:t>
            </w:r>
          </w:p>
          <w:p w14:paraId="55E94C75" w14:textId="250E5052" w:rsidR="00036450" w:rsidRDefault="0075722D" w:rsidP="00036450">
            <w:r>
              <w:t>A</w:t>
            </w:r>
            <w:r w:rsidR="006C4C85" w:rsidRPr="006C4C85">
              <w:t>dministrative skills, communication abilities, organizational aptitude, and a commitment to the mission and values of the organization.</w:t>
            </w:r>
            <w:r w:rsidR="00036450" w:rsidRPr="00036450">
              <w:t xml:space="preserve"> </w:t>
            </w:r>
          </w:p>
          <w:p w14:paraId="722715F1" w14:textId="77777777" w:rsidR="004D3011" w:rsidRDefault="004D3011" w:rsidP="00036450"/>
          <w:p w14:paraId="6081BEE7" w14:textId="7E96F856" w:rsidR="004D3011" w:rsidRPr="004D3011" w:rsidRDefault="00705335" w:rsidP="00B359E4">
            <w:pPr>
              <w:pStyle w:val="Heading4"/>
              <w:rPr>
                <w:bCs/>
              </w:rPr>
            </w:pPr>
            <w:r w:rsidRPr="00575615">
              <w:rPr>
                <w:i/>
                <w:iCs/>
              </w:rPr>
              <w:t>Intergroup Relations of Terrorist Organizations</w:t>
            </w:r>
            <w:r w:rsidR="00575615">
              <w:t xml:space="preserve"> – </w:t>
            </w:r>
            <w:r w:rsidR="002D0576">
              <w:t>Undergraduate Research</w:t>
            </w:r>
          </w:p>
          <w:p w14:paraId="6C858399" w14:textId="5759DF06" w:rsidR="004D3011" w:rsidRPr="004D3011" w:rsidRDefault="00E56351" w:rsidP="00B359E4">
            <w:pPr>
              <w:pStyle w:val="Date"/>
            </w:pPr>
            <w:r>
              <w:t xml:space="preserve">August 2023 </w:t>
            </w:r>
            <w:r w:rsidR="004D3011" w:rsidRPr="004D3011">
              <w:t>–</w:t>
            </w:r>
            <w:r>
              <w:t xml:space="preserve"> December 2023</w:t>
            </w:r>
          </w:p>
          <w:p w14:paraId="5916830F" w14:textId="1BA1DC69" w:rsidR="004D3011" w:rsidRPr="004D3011" w:rsidRDefault="004A3496" w:rsidP="004D3011">
            <w:r>
              <w:t xml:space="preserve">Short </w:t>
            </w:r>
            <w:r w:rsidR="00810564" w:rsidRPr="00810564">
              <w:t>analysis of the dynamics of terrorist organizations and their strategic interactions</w:t>
            </w:r>
            <w:r w:rsidR="00036450" w:rsidRPr="004D3011">
              <w:t xml:space="preserve"> </w:t>
            </w:r>
          </w:p>
          <w:p w14:paraId="4FAEC7AA" w14:textId="77777777" w:rsidR="004D3011" w:rsidRDefault="004D3011" w:rsidP="00036450"/>
          <w:p w14:paraId="7F2EB034" w14:textId="24BB6214" w:rsidR="004D3011" w:rsidRPr="004D3011" w:rsidRDefault="00406B54" w:rsidP="00406B54">
            <w:pPr>
              <w:pStyle w:val="Heading4"/>
              <w:rPr>
                <w:bCs/>
              </w:rPr>
            </w:pPr>
            <w:r w:rsidRPr="003D034B">
              <w:rPr>
                <w:i/>
                <w:iCs/>
              </w:rPr>
              <w:t>La Adquisición de Adjetivos en inglés, coreano y español / The Acquisition of Adjectives in English, Korean, and Spanish</w:t>
            </w:r>
            <w:r w:rsidR="004D3011" w:rsidRPr="003D034B">
              <w:rPr>
                <w:i/>
                <w:iCs/>
              </w:rPr>
              <w:t xml:space="preserve"> </w:t>
            </w:r>
            <w:r w:rsidR="00810564">
              <w:t>– Undergraduate Research</w:t>
            </w:r>
          </w:p>
          <w:p w14:paraId="3D2AA6DD" w14:textId="720B0F8D" w:rsidR="004D3011" w:rsidRPr="004D3011" w:rsidRDefault="003D034B" w:rsidP="00B359E4">
            <w:pPr>
              <w:pStyle w:val="Date"/>
            </w:pPr>
            <w:r>
              <w:t>July 2023</w:t>
            </w:r>
          </w:p>
          <w:p w14:paraId="29295C1C" w14:textId="446D1D91" w:rsidR="004D3011" w:rsidRDefault="0083180F" w:rsidP="00036450">
            <w:r>
              <w:t xml:space="preserve">Collaborative </w:t>
            </w:r>
            <w:r w:rsidR="00E97E26">
              <w:t xml:space="preserve">analysis of </w:t>
            </w:r>
            <w:r w:rsidR="005C63CD" w:rsidRPr="005C63CD">
              <w:t>the linguistic features of L1 and L2 that seem to transfer to and interfere with the acquisition of adjectival forms in Spanish as L3.</w:t>
            </w:r>
            <w:r w:rsidR="00036450" w:rsidRPr="004D3011">
              <w:t xml:space="preserve"> </w:t>
            </w:r>
          </w:p>
          <w:sdt>
            <w:sdtPr>
              <w:id w:val="1669594239"/>
              <w:placeholder>
                <w:docPart w:val="AA3287FFC1324A38BABE0DC837916948"/>
              </w:placeholder>
              <w:temporary/>
              <w:showingPlcHdr/>
              <w15:appearance w15:val="hidden"/>
            </w:sdtPr>
            <w:sdtEndPr/>
            <w:sdtContent>
              <w:p w14:paraId="32BF7637" w14:textId="77777777" w:rsidR="00036450" w:rsidRDefault="00180329" w:rsidP="00036450">
                <w:pPr>
                  <w:pStyle w:val="Heading2"/>
                </w:pPr>
                <w:r w:rsidRPr="00036450">
                  <w:rPr>
                    <w:rStyle w:val="Heading2Char"/>
                    <w:b/>
                    <w:bCs/>
                    <w:caps/>
                  </w:rPr>
                  <w:t>SKILLS</w:t>
                </w:r>
              </w:p>
            </w:sdtContent>
          </w:sdt>
          <w:p w14:paraId="7EFBAC59" w14:textId="77777777" w:rsidR="00036450" w:rsidRDefault="00A57507" w:rsidP="004D3011">
            <w:r>
              <w:t>Research</w:t>
            </w:r>
          </w:p>
          <w:p w14:paraId="49A4F502" w14:textId="77777777" w:rsidR="004C1DF6" w:rsidRDefault="004C1DF6" w:rsidP="004D3011">
            <w:r>
              <w:t>Interpersonal communication</w:t>
            </w:r>
          </w:p>
          <w:p w14:paraId="7626DFDD" w14:textId="250DF812" w:rsidR="00B53DF5" w:rsidRPr="009D2EC6" w:rsidRDefault="00BB62A6" w:rsidP="004D3011">
            <w:r>
              <w:t>Leadership</w:t>
            </w:r>
          </w:p>
        </w:tc>
      </w:tr>
      <w:tr w:rsidR="00897AE8" w14:paraId="6E4F217A" w14:textId="77777777" w:rsidTr="001B2ABD">
        <w:tc>
          <w:tcPr>
            <w:tcW w:w="3600" w:type="dxa"/>
          </w:tcPr>
          <w:p w14:paraId="2E7B7C8D" w14:textId="77777777" w:rsidR="00897AE8" w:rsidRDefault="00897AE8" w:rsidP="00036450">
            <w:pPr>
              <w:pStyle w:val="Heading3"/>
            </w:pPr>
          </w:p>
        </w:tc>
        <w:tc>
          <w:tcPr>
            <w:tcW w:w="720" w:type="dxa"/>
          </w:tcPr>
          <w:p w14:paraId="5265FF7E" w14:textId="77777777" w:rsidR="00897AE8" w:rsidRDefault="00897AE8" w:rsidP="000C45FF">
            <w:pPr>
              <w:tabs>
                <w:tab w:val="left" w:pos="990"/>
              </w:tabs>
            </w:pPr>
          </w:p>
        </w:tc>
        <w:tc>
          <w:tcPr>
            <w:tcW w:w="6470" w:type="dxa"/>
          </w:tcPr>
          <w:p w14:paraId="45B8AA18" w14:textId="77777777" w:rsidR="00897AE8" w:rsidRDefault="00897AE8" w:rsidP="00036450">
            <w:pPr>
              <w:pStyle w:val="Heading2"/>
            </w:pPr>
          </w:p>
          <w:p w14:paraId="2E076F8C" w14:textId="77777777" w:rsidR="00E25B86" w:rsidRPr="00E25B86" w:rsidRDefault="00E25B86" w:rsidP="00E25B86"/>
        </w:tc>
      </w:tr>
    </w:tbl>
    <w:p w14:paraId="28FE66DE" w14:textId="77777777" w:rsidR="00EE77AA" w:rsidRDefault="00EE77AA" w:rsidP="000C45FF">
      <w:pPr>
        <w:tabs>
          <w:tab w:val="left" w:pos="990"/>
        </w:tabs>
      </w:pPr>
    </w:p>
    <w:sectPr w:rsidR="00EE77AA" w:rsidSect="000C45FF">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13959" w14:textId="77777777" w:rsidR="007D26FA" w:rsidRDefault="007D26FA" w:rsidP="000C45FF">
      <w:r>
        <w:separator/>
      </w:r>
    </w:p>
  </w:endnote>
  <w:endnote w:type="continuationSeparator" w:id="0">
    <w:p w14:paraId="56388911" w14:textId="77777777" w:rsidR="007D26FA" w:rsidRDefault="007D26FA"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876B8" w14:textId="77777777" w:rsidR="007D26FA" w:rsidRDefault="007D26FA" w:rsidP="000C45FF">
      <w:r>
        <w:separator/>
      </w:r>
    </w:p>
  </w:footnote>
  <w:footnote w:type="continuationSeparator" w:id="0">
    <w:p w14:paraId="3680DE98" w14:textId="77777777" w:rsidR="007D26FA" w:rsidRDefault="007D26FA"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920A5" w14:textId="77777777" w:rsidR="000C45FF" w:rsidRDefault="000C45FF">
    <w:pPr>
      <w:pStyle w:val="Header"/>
    </w:pPr>
    <w:r>
      <w:rPr>
        <w:noProof/>
      </w:rPr>
      <w:drawing>
        <wp:anchor distT="0" distB="0" distL="114300" distR="114300" simplePos="0" relativeHeight="251658240" behindDoc="1" locked="0" layoutInCell="1" allowOverlap="1" wp14:anchorId="39D2C224" wp14:editId="656EAFEC">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F7B"/>
    <w:rsid w:val="00036450"/>
    <w:rsid w:val="00094499"/>
    <w:rsid w:val="000C16D3"/>
    <w:rsid w:val="000C45FF"/>
    <w:rsid w:val="000E3FD1"/>
    <w:rsid w:val="00112054"/>
    <w:rsid w:val="001317D8"/>
    <w:rsid w:val="001525E1"/>
    <w:rsid w:val="00180329"/>
    <w:rsid w:val="0019001F"/>
    <w:rsid w:val="001A74A5"/>
    <w:rsid w:val="001B2ABD"/>
    <w:rsid w:val="001E0391"/>
    <w:rsid w:val="001E1572"/>
    <w:rsid w:val="001E1759"/>
    <w:rsid w:val="001F1ECC"/>
    <w:rsid w:val="002164E8"/>
    <w:rsid w:val="002400EB"/>
    <w:rsid w:val="00256CF7"/>
    <w:rsid w:val="00281FD5"/>
    <w:rsid w:val="002D0576"/>
    <w:rsid w:val="002E4777"/>
    <w:rsid w:val="0030481B"/>
    <w:rsid w:val="003156FC"/>
    <w:rsid w:val="00321ED4"/>
    <w:rsid w:val="003254B5"/>
    <w:rsid w:val="00357F22"/>
    <w:rsid w:val="0036079A"/>
    <w:rsid w:val="0037121F"/>
    <w:rsid w:val="003910D8"/>
    <w:rsid w:val="003A6B7D"/>
    <w:rsid w:val="003B06CA"/>
    <w:rsid w:val="003D034B"/>
    <w:rsid w:val="00406B54"/>
    <w:rsid w:val="004071FC"/>
    <w:rsid w:val="00413DDB"/>
    <w:rsid w:val="00416C95"/>
    <w:rsid w:val="00445947"/>
    <w:rsid w:val="00453B93"/>
    <w:rsid w:val="004813B3"/>
    <w:rsid w:val="00496591"/>
    <w:rsid w:val="004A3496"/>
    <w:rsid w:val="004A7030"/>
    <w:rsid w:val="004C1DF6"/>
    <w:rsid w:val="004C51A7"/>
    <w:rsid w:val="004C63E4"/>
    <w:rsid w:val="004D3011"/>
    <w:rsid w:val="004D5311"/>
    <w:rsid w:val="004F4F7B"/>
    <w:rsid w:val="005262AC"/>
    <w:rsid w:val="0057550E"/>
    <w:rsid w:val="00575615"/>
    <w:rsid w:val="00577AD5"/>
    <w:rsid w:val="00581F8F"/>
    <w:rsid w:val="005C63CD"/>
    <w:rsid w:val="005E39D5"/>
    <w:rsid w:val="00600670"/>
    <w:rsid w:val="0062123A"/>
    <w:rsid w:val="00646E75"/>
    <w:rsid w:val="006771D0"/>
    <w:rsid w:val="006C4C85"/>
    <w:rsid w:val="00705335"/>
    <w:rsid w:val="00715FCB"/>
    <w:rsid w:val="00743101"/>
    <w:rsid w:val="007517BE"/>
    <w:rsid w:val="0075722D"/>
    <w:rsid w:val="00764C9F"/>
    <w:rsid w:val="007775E1"/>
    <w:rsid w:val="007814E0"/>
    <w:rsid w:val="00782B94"/>
    <w:rsid w:val="007867A0"/>
    <w:rsid w:val="007927F5"/>
    <w:rsid w:val="007D26FA"/>
    <w:rsid w:val="00802CA0"/>
    <w:rsid w:val="00810564"/>
    <w:rsid w:val="0083180F"/>
    <w:rsid w:val="00837775"/>
    <w:rsid w:val="00851F82"/>
    <w:rsid w:val="00897AE8"/>
    <w:rsid w:val="008A403F"/>
    <w:rsid w:val="008F7913"/>
    <w:rsid w:val="009260CD"/>
    <w:rsid w:val="00940A66"/>
    <w:rsid w:val="00952C25"/>
    <w:rsid w:val="009A7212"/>
    <w:rsid w:val="009B34CE"/>
    <w:rsid w:val="009D2EC6"/>
    <w:rsid w:val="009F03F1"/>
    <w:rsid w:val="00A2118D"/>
    <w:rsid w:val="00A321DC"/>
    <w:rsid w:val="00A57507"/>
    <w:rsid w:val="00AA695A"/>
    <w:rsid w:val="00AC40E3"/>
    <w:rsid w:val="00AD0A50"/>
    <w:rsid w:val="00AD76E2"/>
    <w:rsid w:val="00B20152"/>
    <w:rsid w:val="00B359E4"/>
    <w:rsid w:val="00B502E6"/>
    <w:rsid w:val="00B53DF5"/>
    <w:rsid w:val="00B57D98"/>
    <w:rsid w:val="00B70850"/>
    <w:rsid w:val="00BB62A6"/>
    <w:rsid w:val="00C01839"/>
    <w:rsid w:val="00C01D27"/>
    <w:rsid w:val="00C066B6"/>
    <w:rsid w:val="00C121A2"/>
    <w:rsid w:val="00C37BA1"/>
    <w:rsid w:val="00C4674C"/>
    <w:rsid w:val="00C506CF"/>
    <w:rsid w:val="00C72BED"/>
    <w:rsid w:val="00C9578B"/>
    <w:rsid w:val="00CB0055"/>
    <w:rsid w:val="00D2522B"/>
    <w:rsid w:val="00D422DE"/>
    <w:rsid w:val="00D5459D"/>
    <w:rsid w:val="00DA1F4D"/>
    <w:rsid w:val="00DD172A"/>
    <w:rsid w:val="00E25A26"/>
    <w:rsid w:val="00E25B86"/>
    <w:rsid w:val="00E42196"/>
    <w:rsid w:val="00E4381A"/>
    <w:rsid w:val="00E55D74"/>
    <w:rsid w:val="00E56351"/>
    <w:rsid w:val="00E657BC"/>
    <w:rsid w:val="00E97E26"/>
    <w:rsid w:val="00EE77AA"/>
    <w:rsid w:val="00F34FCB"/>
    <w:rsid w:val="00F60274"/>
    <w:rsid w:val="00F77FB9"/>
    <w:rsid w:val="00FA5763"/>
    <w:rsid w:val="00FB068F"/>
    <w:rsid w:val="00FE2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C9982"/>
  <w14:defaultImageDpi w14:val="32767"/>
  <w15:chartTrackingRefBased/>
  <w15:docId w15:val="{95FA5400-3068-4BC1-A82B-453BC650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linkedin.com/in/katherine-brown-kb/"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105\AppData\Roaming\Microsoft\Templates\Bold%20modern%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2E17EB9A1942D686B4D95CA77BC150"/>
        <w:category>
          <w:name w:val="General"/>
          <w:gallery w:val="placeholder"/>
        </w:category>
        <w:types>
          <w:type w:val="bbPlcHdr"/>
        </w:types>
        <w:behaviors>
          <w:behavior w:val="content"/>
        </w:behaviors>
        <w:guid w:val="{1E8045CD-33C0-483D-BCD8-0180EB36E813}"/>
      </w:docPartPr>
      <w:docPartBody>
        <w:p w:rsidR="00336F33" w:rsidRDefault="00336F33">
          <w:pPr>
            <w:pStyle w:val="A62E17EB9A1942D686B4D95CA77BC150"/>
          </w:pPr>
          <w:r w:rsidRPr="00D5459D">
            <w:t>Profile</w:t>
          </w:r>
        </w:p>
      </w:docPartBody>
    </w:docPart>
    <w:docPart>
      <w:docPartPr>
        <w:name w:val="3E81BA9A376D41B7986E1A4D3856A1DA"/>
        <w:category>
          <w:name w:val="General"/>
          <w:gallery w:val="placeholder"/>
        </w:category>
        <w:types>
          <w:type w:val="bbPlcHdr"/>
        </w:types>
        <w:behaviors>
          <w:behavior w:val="content"/>
        </w:behaviors>
        <w:guid w:val="{33BDDECA-0F0E-4F54-AF43-DF9D8F8C4E61}"/>
      </w:docPartPr>
      <w:docPartBody>
        <w:p w:rsidR="00336F33" w:rsidRDefault="00336F33">
          <w:pPr>
            <w:pStyle w:val="3E81BA9A376D41B7986E1A4D3856A1DA"/>
          </w:pPr>
          <w:r w:rsidRPr="00CB0055">
            <w:t>Contact</w:t>
          </w:r>
        </w:p>
      </w:docPartBody>
    </w:docPart>
    <w:docPart>
      <w:docPartPr>
        <w:name w:val="F0C117A378074595ADD44990885BD788"/>
        <w:category>
          <w:name w:val="General"/>
          <w:gallery w:val="placeholder"/>
        </w:category>
        <w:types>
          <w:type w:val="bbPlcHdr"/>
        </w:types>
        <w:behaviors>
          <w:behavior w:val="content"/>
        </w:behaviors>
        <w:guid w:val="{049BA267-497A-48EE-A7BA-F9245DA9692D}"/>
      </w:docPartPr>
      <w:docPartBody>
        <w:p w:rsidR="00336F33" w:rsidRDefault="00336F33">
          <w:pPr>
            <w:pStyle w:val="F0C117A378074595ADD44990885BD788"/>
          </w:pPr>
          <w:r w:rsidRPr="004D3011">
            <w:t>EMAIL:</w:t>
          </w:r>
        </w:p>
      </w:docPartBody>
    </w:docPart>
    <w:docPart>
      <w:docPartPr>
        <w:name w:val="376B65308558452A80F78DCD4CC3A600"/>
        <w:category>
          <w:name w:val="General"/>
          <w:gallery w:val="placeholder"/>
        </w:category>
        <w:types>
          <w:type w:val="bbPlcHdr"/>
        </w:types>
        <w:behaviors>
          <w:behavior w:val="content"/>
        </w:behaviors>
        <w:guid w:val="{059237E8-F0C8-44B6-9110-5042A87C4A99}"/>
      </w:docPartPr>
      <w:docPartBody>
        <w:p w:rsidR="00336F33" w:rsidRDefault="00336F33">
          <w:pPr>
            <w:pStyle w:val="376B65308558452A80F78DCD4CC3A600"/>
          </w:pPr>
          <w:r w:rsidRPr="00CB0055">
            <w:t>Hobbies</w:t>
          </w:r>
        </w:p>
      </w:docPartBody>
    </w:docPart>
    <w:docPart>
      <w:docPartPr>
        <w:name w:val="80493F2A6E6045CC9B0367AA578D7AD7"/>
        <w:category>
          <w:name w:val="General"/>
          <w:gallery w:val="placeholder"/>
        </w:category>
        <w:types>
          <w:type w:val="bbPlcHdr"/>
        </w:types>
        <w:behaviors>
          <w:behavior w:val="content"/>
        </w:behaviors>
        <w:guid w:val="{0DADB664-F72C-4E13-96D3-45B84B87B4AA}"/>
      </w:docPartPr>
      <w:docPartBody>
        <w:p w:rsidR="00336F33" w:rsidRDefault="00336F33">
          <w:pPr>
            <w:pStyle w:val="80493F2A6E6045CC9B0367AA578D7AD7"/>
          </w:pPr>
          <w:r w:rsidRPr="00036450">
            <w:t>EDUCATION</w:t>
          </w:r>
        </w:p>
      </w:docPartBody>
    </w:docPart>
    <w:docPart>
      <w:docPartPr>
        <w:name w:val="AA3287FFC1324A38BABE0DC837916948"/>
        <w:category>
          <w:name w:val="General"/>
          <w:gallery w:val="placeholder"/>
        </w:category>
        <w:types>
          <w:type w:val="bbPlcHdr"/>
        </w:types>
        <w:behaviors>
          <w:behavior w:val="content"/>
        </w:behaviors>
        <w:guid w:val="{F7550535-CBF5-4D1F-B573-664435362BF3}"/>
      </w:docPartPr>
      <w:docPartBody>
        <w:p w:rsidR="00336F33" w:rsidRDefault="00336F33">
          <w:pPr>
            <w:pStyle w:val="AA3287FFC1324A38BABE0DC837916948"/>
          </w:pPr>
          <w:r w:rsidRPr="00036450">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6CA"/>
    <w:rsid w:val="00336F33"/>
    <w:rsid w:val="004C51A7"/>
    <w:rsid w:val="006156CA"/>
    <w:rsid w:val="007E7AB6"/>
    <w:rsid w:val="00FE20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kern w:val="0"/>
      <w:sz w:val="22"/>
      <w:szCs w:val="26"/>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2E17EB9A1942D686B4D95CA77BC150">
    <w:name w:val="A62E17EB9A1942D686B4D95CA77BC150"/>
  </w:style>
  <w:style w:type="paragraph" w:customStyle="1" w:styleId="3E81BA9A376D41B7986E1A4D3856A1DA">
    <w:name w:val="3E81BA9A376D41B7986E1A4D3856A1DA"/>
  </w:style>
  <w:style w:type="paragraph" w:customStyle="1" w:styleId="F0C117A378074595ADD44990885BD788">
    <w:name w:val="F0C117A378074595ADD44990885BD788"/>
  </w:style>
  <w:style w:type="character" w:styleId="Hyperlink">
    <w:name w:val="Hyperlink"/>
    <w:basedOn w:val="DefaultParagraphFont"/>
    <w:uiPriority w:val="99"/>
    <w:unhideWhenUsed/>
    <w:rPr>
      <w:color w:val="BF4E14" w:themeColor="accent2" w:themeShade="BF"/>
      <w:u w:val="single"/>
    </w:rPr>
  </w:style>
  <w:style w:type="paragraph" w:customStyle="1" w:styleId="376B65308558452A80F78DCD4CC3A600">
    <w:name w:val="376B65308558452A80F78DCD4CC3A600"/>
  </w:style>
  <w:style w:type="paragraph" w:customStyle="1" w:styleId="80493F2A6E6045CC9B0367AA578D7AD7">
    <w:name w:val="80493F2A6E6045CC9B0367AA578D7AD7"/>
  </w:style>
  <w:style w:type="character" w:customStyle="1" w:styleId="Heading2Char">
    <w:name w:val="Heading 2 Char"/>
    <w:basedOn w:val="DefaultParagraphFont"/>
    <w:link w:val="Heading2"/>
    <w:uiPriority w:val="9"/>
    <w:rPr>
      <w:rFonts w:asciiTheme="majorHAnsi" w:eastAsiaTheme="majorEastAsia" w:hAnsiTheme="majorHAnsi" w:cstheme="majorBidi"/>
      <w:b/>
      <w:bCs/>
      <w:caps/>
      <w:kern w:val="0"/>
      <w:sz w:val="22"/>
      <w:szCs w:val="26"/>
      <w:lang w:eastAsia="ja-JP"/>
      <w14:ligatures w14:val="none"/>
    </w:rPr>
  </w:style>
  <w:style w:type="paragraph" w:customStyle="1" w:styleId="AA3287FFC1324A38BABE0DC837916948">
    <w:name w:val="AA3287FFC1324A38BABE0DC837916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6B07F8A2FC424F8C241B325B6F7032" ma:contentTypeVersion="8" ma:contentTypeDescription="Create a new document." ma:contentTypeScope="" ma:versionID="8dc0ccf9f377d60a3695790c70d88a1a">
  <xsd:schema xmlns:xsd="http://www.w3.org/2001/XMLSchema" xmlns:xs="http://www.w3.org/2001/XMLSchema" xmlns:p="http://schemas.microsoft.com/office/2006/metadata/properties" xmlns:ns3="6b19c5d7-860b-4ce1-b879-8d6c3b350e08" xmlns:ns4="62979c6f-9b76-423b-8eec-d0f09e3f4ee2" targetNamespace="http://schemas.microsoft.com/office/2006/metadata/properties" ma:root="true" ma:fieldsID="8c1b91d06d969504a163c523965a0e84" ns3:_="" ns4:_="">
    <xsd:import namespace="6b19c5d7-860b-4ce1-b879-8d6c3b350e08"/>
    <xsd:import namespace="62979c6f-9b76-423b-8eec-d0f09e3f4ee2"/>
    <xsd:element name="properties">
      <xsd:complexType>
        <xsd:sequence>
          <xsd:element name="documentManagement">
            <xsd:complexType>
              <xsd:all>
                <xsd:element ref="ns3:SharedWithUsers" minOccurs="0"/>
                <xsd:element ref="ns3:SharedWithDetails" minOccurs="0"/>
                <xsd:element ref="ns3:SharingHintHash" minOccurs="0"/>
                <xsd:element ref="ns4:MediaServiceDateTaken"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9c5d7-860b-4ce1-b879-8d6c3b350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79c6f-9b76-423b-8eec-d0f09e3f4ee2" elementFormDefault="qualified">
    <xsd:import namespace="http://schemas.microsoft.com/office/2006/documentManagement/types"/>
    <xsd:import namespace="http://schemas.microsoft.com/office/infopath/2007/PartnerControls"/>
    <xsd:element name="MediaServiceDateTaken" ma:index="11" nillable="true" ma:displayName="MediaServiceDateTaken" ma:hidden="true" ma:indexed="true" ma:internalName="MediaServiceDateTaken" ma:readOnly="true">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262FE0-36C0-4E0A-985C-39B04C00EC16}">
  <ds:schemaRefs>
    <ds:schemaRef ds:uri="62979c6f-9b76-423b-8eec-d0f09e3f4ee2"/>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6b19c5d7-860b-4ce1-b879-8d6c3b350e08"/>
    <ds:schemaRef ds:uri="http://purl.org/dc/terms/"/>
  </ds:schemaRefs>
</ds:datastoreItem>
</file>

<file path=customXml/itemProps2.xml><?xml version="1.0" encoding="utf-8"?>
<ds:datastoreItem xmlns:ds="http://schemas.openxmlformats.org/officeDocument/2006/customXml" ds:itemID="{1BAEEACD-E55A-4394-86DD-29A5D99A23ED}">
  <ds:schemaRefs>
    <ds:schemaRef ds:uri="http://schemas.microsoft.com/sharepoint/v3/contenttype/forms"/>
  </ds:schemaRefs>
</ds:datastoreItem>
</file>

<file path=customXml/itemProps3.xml><?xml version="1.0" encoding="utf-8"?>
<ds:datastoreItem xmlns:ds="http://schemas.openxmlformats.org/officeDocument/2006/customXml" ds:itemID="{7EF10BBD-349A-48EF-ACE6-9420E5EB2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9c5d7-860b-4ce1-b879-8d6c3b350e08"/>
    <ds:schemaRef ds:uri="62979c6f-9b76-423b-8eec-d0f09e3f4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modern resume</Template>
  <TotalTime>1</TotalTime>
  <Pages>1</Pages>
  <Words>284</Words>
  <Characters>1621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Keaton Boney</dc:creator>
  <cp:keywords/>
  <dc:description/>
  <cp:lastModifiedBy>Edward Keaton Boney</cp:lastModifiedBy>
  <cp:revision>2</cp:revision>
  <dcterms:created xsi:type="dcterms:W3CDTF">2024-08-02T19:13:00Z</dcterms:created>
  <dcterms:modified xsi:type="dcterms:W3CDTF">2024-08-02T19:13:00Z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0x010100A06B07F8A2FC424F8C241B325B6F7032</vt:lpwstr>
  </property>
</Properties>
</file>